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D28" w:rsidRDefault="00437D28">
      <w:pPr>
        <w:rPr>
          <w:rFonts w:ascii="Comic Sans MS" w:hAnsi="Comic Sans MS"/>
        </w:rPr>
      </w:pPr>
    </w:p>
    <w:p w:rsidR="00437D28" w:rsidRDefault="00437D28">
      <w:pPr>
        <w:rPr>
          <w:rFonts w:ascii="Comic Sans MS" w:hAnsi="Comic Sans MS"/>
          <w:b/>
          <w:sz w:val="28"/>
          <w:szCs w:val="28"/>
        </w:rPr>
      </w:pPr>
      <w:r w:rsidRPr="00C64E24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2009DF7" wp14:editId="5CB8C8D2">
            <wp:simplePos x="0" y="0"/>
            <wp:positionH relativeFrom="margin">
              <wp:posOffset>-456565</wp:posOffset>
            </wp:positionH>
            <wp:positionV relativeFrom="paragraph">
              <wp:posOffset>4283075</wp:posOffset>
            </wp:positionV>
            <wp:extent cx="6993890" cy="3933825"/>
            <wp:effectExtent l="0" t="0" r="0" b="9525"/>
            <wp:wrapTight wrapText="bothSides">
              <wp:wrapPolygon edited="0">
                <wp:start x="0" y="0"/>
                <wp:lineTo x="0" y="21548"/>
                <wp:lineTo x="21533" y="21548"/>
                <wp:lineTo x="215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89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4E24"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7FD140E" wp14:editId="02F728EB">
            <wp:simplePos x="0" y="0"/>
            <wp:positionH relativeFrom="margin">
              <wp:posOffset>-556260</wp:posOffset>
            </wp:positionH>
            <wp:positionV relativeFrom="paragraph">
              <wp:posOffset>323215</wp:posOffset>
            </wp:positionV>
            <wp:extent cx="7128510" cy="4010025"/>
            <wp:effectExtent l="0" t="0" r="0" b="9525"/>
            <wp:wrapTight wrapText="bothSides">
              <wp:wrapPolygon edited="0">
                <wp:start x="0" y="0"/>
                <wp:lineTo x="0" y="21549"/>
                <wp:lineTo x="21531" y="21549"/>
                <wp:lineTo x="215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E24">
        <w:rPr>
          <w:rFonts w:ascii="Comic Sans MS" w:hAnsi="Comic Sans MS"/>
          <w:b/>
          <w:sz w:val="28"/>
          <w:szCs w:val="28"/>
        </w:rPr>
        <w:t xml:space="preserve">                       </w:t>
      </w:r>
    </w:p>
    <w:p w:rsidR="00C64E24" w:rsidRPr="00C64E24" w:rsidRDefault="00C64E24">
      <w:pPr>
        <w:rPr>
          <w:rFonts w:ascii="Comic Sans MS" w:hAnsi="Comic Sans MS"/>
          <w:b/>
          <w:sz w:val="28"/>
          <w:szCs w:val="28"/>
        </w:rPr>
      </w:pPr>
    </w:p>
    <w:p w:rsidR="00437D28" w:rsidRDefault="00437D28">
      <w:pPr>
        <w:rPr>
          <w:rFonts w:ascii="Comic Sans MS" w:hAnsi="Comic Sans MS"/>
        </w:rPr>
      </w:pPr>
    </w:p>
    <w:p w:rsidR="00437D28" w:rsidRDefault="00437D28">
      <w:pPr>
        <w:rPr>
          <w:rFonts w:ascii="Comic Sans MS" w:hAnsi="Comic Sans MS"/>
        </w:rPr>
      </w:pPr>
    </w:p>
    <w:p w:rsidR="00437D28" w:rsidRDefault="00934344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5BC6215B" wp14:editId="3A6C36D3">
            <wp:extent cx="5943600" cy="3238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D28" w:rsidRDefault="00437D28">
      <w:pPr>
        <w:rPr>
          <w:rFonts w:ascii="Comic Sans MS" w:hAnsi="Comic Sans MS"/>
        </w:rPr>
      </w:pPr>
    </w:p>
    <w:p w:rsidR="00437D28" w:rsidRDefault="00437D28">
      <w:pPr>
        <w:rPr>
          <w:rFonts w:ascii="Comic Sans MS" w:hAnsi="Comic Sans MS"/>
        </w:rPr>
      </w:pPr>
    </w:p>
    <w:p w:rsidR="00437D28" w:rsidRDefault="00934344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6E6925CB" wp14:editId="0D99BDF2">
            <wp:extent cx="6004560" cy="42128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8346" cy="421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D28" w:rsidRDefault="00934344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3F2E3B1C" wp14:editId="73FC5CFA">
            <wp:extent cx="5943600" cy="32873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D28" w:rsidRDefault="00934344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01ED9755" wp14:editId="4B7BD940">
            <wp:extent cx="5943600" cy="37738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344" w:rsidRDefault="00934344">
      <w:pPr>
        <w:rPr>
          <w:rFonts w:ascii="Comic Sans MS" w:hAnsi="Comic Sans MS"/>
        </w:rPr>
      </w:pPr>
    </w:p>
    <w:p w:rsidR="00C74988" w:rsidRDefault="00C74988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</w:p>
    <w:p w:rsidR="00C74988" w:rsidRDefault="00F57A3B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  <w:r>
        <w:rPr>
          <w:rStyle w:val="Strong"/>
          <w:rFonts w:ascii="Comic Sans MS" w:hAnsi="Comic Sans MS" w:cs="Arial"/>
          <w:color w:val="000000"/>
          <w:u w:val="single"/>
          <w:lang w:val="en"/>
        </w:rPr>
        <w:t xml:space="preserve">Year 3 </w:t>
      </w:r>
      <w:r w:rsidR="00C87553">
        <w:rPr>
          <w:rStyle w:val="Strong"/>
          <w:rFonts w:ascii="Comic Sans MS" w:hAnsi="Comic Sans MS" w:cs="Arial"/>
          <w:color w:val="000000"/>
          <w:u w:val="single"/>
          <w:lang w:val="en"/>
        </w:rPr>
        <w:t>sample</w:t>
      </w:r>
    </w:p>
    <w:p w:rsidR="00C74988" w:rsidRDefault="00C74988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</w:p>
    <w:p w:rsidR="00C74988" w:rsidRDefault="00BC039A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  <w:r>
        <w:rPr>
          <w:noProof/>
          <w:lang w:val="en-US" w:eastAsia="en-US"/>
        </w:rPr>
        <w:drawing>
          <wp:inline distT="0" distB="0" distL="0" distR="0" wp14:anchorId="0CCA437B" wp14:editId="6F95C868">
            <wp:extent cx="4863486" cy="31165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4848" cy="311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988" w:rsidRDefault="00C74988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</w:p>
    <w:p w:rsidR="00C74988" w:rsidRDefault="00C74988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</w:p>
    <w:p w:rsidR="00C74988" w:rsidRDefault="00F57A3B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31DA651" wp14:editId="63824246">
            <wp:extent cx="4792202" cy="3261360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0474" cy="327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988" w:rsidRDefault="00C74988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</w:p>
    <w:p w:rsidR="00C74988" w:rsidRDefault="00C74988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</w:p>
    <w:p w:rsidR="00C74988" w:rsidRDefault="00C74988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</w:p>
    <w:p w:rsidR="00C74988" w:rsidRDefault="00C74988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</w:p>
    <w:p w:rsidR="00C74988" w:rsidRDefault="00C87553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  <w:r>
        <w:rPr>
          <w:rStyle w:val="Strong"/>
          <w:rFonts w:ascii="Comic Sans MS" w:hAnsi="Comic Sans MS" w:cs="Arial"/>
          <w:color w:val="000000"/>
          <w:u w:val="single"/>
          <w:lang w:val="en"/>
        </w:rPr>
        <w:t>Year 4 s</w:t>
      </w:r>
      <w:r w:rsidR="00F57A3B">
        <w:rPr>
          <w:rStyle w:val="Strong"/>
          <w:rFonts w:ascii="Comic Sans MS" w:hAnsi="Comic Sans MS" w:cs="Arial"/>
          <w:color w:val="000000"/>
          <w:u w:val="single"/>
          <w:lang w:val="en"/>
        </w:rPr>
        <w:t>ample</w:t>
      </w:r>
    </w:p>
    <w:p w:rsidR="00C74988" w:rsidRDefault="00F57A3B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  <w:r>
        <w:rPr>
          <w:noProof/>
          <w:lang w:val="en-US" w:eastAsia="en-US"/>
        </w:rPr>
        <w:drawing>
          <wp:inline distT="0" distB="0" distL="0" distR="0" wp14:anchorId="3A74E23E" wp14:editId="60B711AF">
            <wp:extent cx="4884420" cy="3177482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8385" cy="318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39A" w:rsidRDefault="00BC039A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</w:p>
    <w:p w:rsidR="00BC039A" w:rsidRDefault="00F57A3B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CBB91B9" wp14:editId="61D5AEA3">
            <wp:extent cx="4876800" cy="3249637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8120" cy="32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A3B" w:rsidRDefault="00F57A3B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</w:p>
    <w:p w:rsidR="00BC039A" w:rsidRDefault="00F57A3B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  <w:r>
        <w:rPr>
          <w:rStyle w:val="Strong"/>
          <w:rFonts w:ascii="Comic Sans MS" w:hAnsi="Comic Sans MS" w:cs="Arial"/>
          <w:color w:val="000000"/>
          <w:u w:val="single"/>
          <w:lang w:val="en"/>
        </w:rPr>
        <w:t>Year 5 sample</w:t>
      </w:r>
    </w:p>
    <w:p w:rsidR="00BC039A" w:rsidRDefault="00BC039A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</w:p>
    <w:p w:rsidR="00BC039A" w:rsidRDefault="00F57A3B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  <w:r>
        <w:rPr>
          <w:noProof/>
          <w:lang w:val="en-US" w:eastAsia="en-US"/>
        </w:rPr>
        <w:drawing>
          <wp:inline distT="0" distB="0" distL="0" distR="0" wp14:anchorId="308F9263" wp14:editId="6872B854">
            <wp:extent cx="4791474" cy="3192780"/>
            <wp:effectExtent l="0" t="0" r="9525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0061" cy="319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39A" w:rsidRDefault="00BC039A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</w:p>
    <w:p w:rsidR="00BC039A" w:rsidRDefault="00F57A3B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7B472C5" wp14:editId="11D007D8">
            <wp:extent cx="4777740" cy="3083582"/>
            <wp:effectExtent l="0" t="0" r="381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5792" cy="308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553" w:rsidRDefault="00C87553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</w:p>
    <w:p w:rsidR="00C87553" w:rsidRDefault="00C87553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</w:p>
    <w:p w:rsidR="00C87553" w:rsidRDefault="00C87553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  <w:r>
        <w:rPr>
          <w:rStyle w:val="Strong"/>
          <w:rFonts w:ascii="Comic Sans MS" w:hAnsi="Comic Sans MS" w:cs="Arial"/>
          <w:color w:val="000000"/>
          <w:u w:val="single"/>
          <w:lang w:val="en"/>
        </w:rPr>
        <w:t>Year 6 sample</w:t>
      </w:r>
    </w:p>
    <w:p w:rsidR="00C87553" w:rsidRDefault="00C87553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</w:p>
    <w:p w:rsidR="00C87553" w:rsidRDefault="00C87553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  <w:r>
        <w:rPr>
          <w:noProof/>
          <w:lang w:val="en-US" w:eastAsia="en-US"/>
        </w:rPr>
        <w:drawing>
          <wp:inline distT="0" distB="0" distL="0" distR="0" wp14:anchorId="1A22B04B" wp14:editId="6E870654">
            <wp:extent cx="4686300" cy="305260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94240" cy="305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553" w:rsidRDefault="00C87553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</w:p>
    <w:p w:rsidR="00C87553" w:rsidRDefault="00C87553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</w:p>
    <w:p w:rsidR="00C87553" w:rsidRDefault="00C87553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0B591B3" wp14:editId="6E7BFD70">
            <wp:extent cx="4556016" cy="29794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64770" cy="29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553" w:rsidRDefault="00C87553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</w:p>
    <w:p w:rsidR="00C87553" w:rsidRDefault="00C87553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</w:p>
    <w:p w:rsidR="00C87553" w:rsidRDefault="00C87553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</w:p>
    <w:p w:rsidR="00C87553" w:rsidRDefault="00C87553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</w:p>
    <w:p w:rsidR="00C87553" w:rsidRDefault="00C87553" w:rsidP="00934344">
      <w:pPr>
        <w:pStyle w:val="NormalWeb"/>
        <w:rPr>
          <w:rStyle w:val="Strong"/>
          <w:rFonts w:ascii="Comic Sans MS" w:hAnsi="Comic Sans MS" w:cs="Arial"/>
          <w:color w:val="000000"/>
          <w:u w:val="single"/>
          <w:lang w:val="en"/>
        </w:rPr>
      </w:pPr>
    </w:p>
    <w:p w:rsidR="00934344" w:rsidRPr="00C74988" w:rsidRDefault="00934344" w:rsidP="00934344">
      <w:pPr>
        <w:rPr>
          <w:rFonts w:ascii="Comic Sans MS" w:hAnsi="Comic Sans MS"/>
          <w:sz w:val="28"/>
          <w:szCs w:val="28"/>
        </w:rPr>
      </w:pPr>
    </w:p>
    <w:p w:rsidR="00934344" w:rsidRDefault="00934344">
      <w:pPr>
        <w:rPr>
          <w:rFonts w:ascii="Comic Sans MS" w:hAnsi="Comic Sans MS"/>
        </w:rPr>
      </w:pPr>
    </w:p>
    <w:p w:rsidR="00934344" w:rsidRDefault="00934344">
      <w:pPr>
        <w:rPr>
          <w:rFonts w:ascii="Comic Sans MS" w:hAnsi="Comic Sans MS"/>
        </w:rPr>
      </w:pPr>
    </w:p>
    <w:p w:rsidR="00934344" w:rsidRDefault="00934344">
      <w:pPr>
        <w:rPr>
          <w:rFonts w:ascii="Comic Sans MS" w:hAnsi="Comic Sans MS"/>
        </w:rPr>
      </w:pPr>
    </w:p>
    <w:p w:rsidR="00934344" w:rsidRDefault="00934344">
      <w:pPr>
        <w:rPr>
          <w:rFonts w:ascii="Comic Sans MS" w:hAnsi="Comic Sans MS"/>
        </w:rPr>
      </w:pPr>
    </w:p>
    <w:p w:rsidR="00934344" w:rsidRDefault="00934344">
      <w:pPr>
        <w:rPr>
          <w:rFonts w:ascii="Comic Sans MS" w:hAnsi="Comic Sans MS"/>
        </w:rPr>
      </w:pPr>
    </w:p>
    <w:p w:rsidR="00934344" w:rsidRDefault="00934344">
      <w:pPr>
        <w:rPr>
          <w:rFonts w:ascii="Comic Sans MS" w:hAnsi="Comic Sans MS"/>
        </w:rPr>
      </w:pPr>
    </w:p>
    <w:p w:rsidR="00934344" w:rsidRDefault="00934344">
      <w:pPr>
        <w:rPr>
          <w:rFonts w:ascii="Comic Sans MS" w:hAnsi="Comic Sans MS"/>
        </w:rPr>
      </w:pPr>
    </w:p>
    <w:p w:rsidR="00934344" w:rsidRDefault="00934344">
      <w:pPr>
        <w:rPr>
          <w:rFonts w:ascii="Comic Sans MS" w:hAnsi="Comic Sans MS"/>
        </w:rPr>
      </w:pPr>
    </w:p>
    <w:p w:rsidR="00437D28" w:rsidRDefault="00437D28">
      <w:bookmarkStart w:id="0" w:name="_GoBack"/>
      <w:bookmarkEnd w:id="0"/>
    </w:p>
    <w:sectPr w:rsidR="00437D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D28"/>
    <w:rsid w:val="000041E5"/>
    <w:rsid w:val="00167DE1"/>
    <w:rsid w:val="001E0B98"/>
    <w:rsid w:val="00427A6F"/>
    <w:rsid w:val="00437D28"/>
    <w:rsid w:val="0075651F"/>
    <w:rsid w:val="00776551"/>
    <w:rsid w:val="00934344"/>
    <w:rsid w:val="00B07F66"/>
    <w:rsid w:val="00BC039A"/>
    <w:rsid w:val="00C64E24"/>
    <w:rsid w:val="00C74988"/>
    <w:rsid w:val="00C87553"/>
    <w:rsid w:val="00CA29B0"/>
    <w:rsid w:val="00D63B47"/>
    <w:rsid w:val="00F5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389786-396E-43EE-A232-55241E4DD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76551"/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32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94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7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32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10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99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8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0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12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85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151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28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089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3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3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82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04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60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48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16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701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364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ronm5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1</TotalTime>
  <Pages>8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Sharonm5</dc:creator>
  <cp:keywords/>
  <dc:description/>
  <cp:lastModifiedBy>Louise</cp:lastModifiedBy>
  <cp:revision>2</cp:revision>
  <dcterms:created xsi:type="dcterms:W3CDTF">2018-07-10T19:57:00Z</dcterms:created>
  <dcterms:modified xsi:type="dcterms:W3CDTF">2018-07-10T19:57:00Z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